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920D8" w:rsidRDefault="00915802">
      <w:r>
        <w:rPr>
          <w:noProof/>
          <w:lang w:eastAsia="en-GB"/>
        </w:rPr>
        <w:drawing>
          <wp:inline distT="0" distB="0" distL="0" distR="0">
            <wp:extent cx="5731510" cy="3442310"/>
            <wp:effectExtent l="0" t="0" r="2540" b="6350"/>
            <wp:docPr id="1" name="Picture 1" descr="Coronavirus UK: London parks shut as social distancing ignored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oronavirus UK: London parks shut as social distancing ignored ...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442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15802" w:rsidRDefault="00915802">
      <w:r>
        <w:rPr>
          <w:noProof/>
          <w:lang w:eastAsia="en-GB"/>
        </w:rPr>
        <w:drawing>
          <wp:inline distT="0" distB="0" distL="0" distR="0">
            <wp:extent cx="5731510" cy="3828846"/>
            <wp:effectExtent l="0" t="0" r="2540" b="635"/>
            <wp:docPr id="2" name="Picture 2" descr="Is your local B&amp;Q open? DIY store reopens 155 stores | This is Mone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s your local B&amp;Q open? DIY store reopens 155 stores | This is Money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8288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15802" w:rsidRDefault="00915802">
      <w:r>
        <w:rPr>
          <w:noProof/>
          <w:lang w:eastAsia="en-GB"/>
        </w:rPr>
        <w:lastRenderedPageBreak/>
        <w:drawing>
          <wp:inline distT="0" distB="0" distL="0" distR="0">
            <wp:extent cx="5731510" cy="3390420"/>
            <wp:effectExtent l="0" t="0" r="2540" b="635"/>
            <wp:docPr id="3" name="Picture 3" descr="Sainsbury's prohibits couples from shopping together to reduce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Sainsbury's prohibits couples from shopping together to reduce ...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3904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15802" w:rsidRDefault="00915802"/>
    <w:p w:rsidR="00915802" w:rsidRDefault="00915802"/>
    <w:p w:rsidR="00915802" w:rsidRDefault="00915802"/>
    <w:p w:rsidR="00915802" w:rsidRDefault="00915802">
      <w:r>
        <w:rPr>
          <w:noProof/>
          <w:lang w:eastAsia="en-GB"/>
        </w:rPr>
        <w:drawing>
          <wp:inline distT="0" distB="0" distL="0" distR="0">
            <wp:extent cx="5731510" cy="3807630"/>
            <wp:effectExtent l="0" t="0" r="2540" b="2540"/>
            <wp:docPr id="4" name="Picture 4" descr="Coronavirus UK: Tesco asks young to stop ordering online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oronavirus UK: Tesco asks young to stop ordering online ...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8076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15802" w:rsidRDefault="00915802"/>
    <w:p w:rsidR="00915802" w:rsidRDefault="00915802">
      <w:bookmarkStart w:id="0" w:name="_GoBack"/>
      <w:bookmarkEnd w:id="0"/>
    </w:p>
    <w:p w:rsidR="00915802" w:rsidRDefault="00915802">
      <w:r>
        <w:rPr>
          <w:noProof/>
          <w:lang w:eastAsia="en-GB"/>
        </w:rPr>
        <w:lastRenderedPageBreak/>
        <w:drawing>
          <wp:inline distT="0" distB="0" distL="0" distR="0">
            <wp:extent cx="6038193" cy="3384409"/>
            <wp:effectExtent l="0" t="0" r="1270" b="6985"/>
            <wp:docPr id="5" name="Picture 5" descr="Coronavirus: How do you social distance in schools? - BBC New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oronavirus: How do you social distance in schools? - BBC News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4906" cy="34161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15802" w:rsidRDefault="00915802"/>
    <w:p w:rsidR="00915802" w:rsidRDefault="00915802"/>
    <w:sectPr w:rsidR="0091580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5802"/>
    <w:rsid w:val="00915802"/>
    <w:rsid w:val="009920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40C9EA"/>
  <w15:chartTrackingRefBased/>
  <w15:docId w15:val="{C10F92E9-1E90-42E4-A3E2-2F64547A88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C81879D6</Template>
  <TotalTime>8</TotalTime>
  <Pages>3</Pages>
  <Words>2</Words>
  <Characters>15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Amy Hennessey</dc:creator>
  <cp:keywords/>
  <dc:description/>
  <cp:lastModifiedBy>Amy Hennessey</cp:lastModifiedBy>
  <cp:revision>1</cp:revision>
  <dcterms:created xsi:type="dcterms:W3CDTF">2020-05-03T12:04:00Z</dcterms:created>
  <dcterms:modified xsi:type="dcterms:W3CDTF">2020-05-03T12:12:00Z</dcterms:modified>
</cp:coreProperties>
</file>