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871" w:rsidRDefault="00B167C1">
      <w:pPr>
        <w:contextualSpacing w:val="0"/>
        <w:jc w:val="center"/>
        <w:rPr>
          <w:rFonts w:ascii="Love Ya Like A Sister" w:eastAsia="Love Ya Like A Sister" w:hAnsi="Love Ya Like A Sister" w:cs="Love Ya Like A Sister"/>
          <w:sz w:val="28"/>
          <w:szCs w:val="28"/>
        </w:rPr>
      </w:pPr>
      <w:bookmarkStart w:id="0" w:name="_GoBack"/>
      <w:r>
        <w:rPr>
          <w:rFonts w:ascii="Love Ya Like A Sister" w:eastAsia="Love Ya Like A Sister" w:hAnsi="Love Ya Like A Sister" w:cs="Love Ya Like A Sister"/>
          <w:noProof/>
          <w:sz w:val="28"/>
          <w:szCs w:val="28"/>
        </w:rPr>
        <w:drawing>
          <wp:inline distT="114300" distB="114300" distL="114300" distR="114300">
            <wp:extent cx="5705475" cy="7591425"/>
            <wp:effectExtent l="0" t="0" r="0" b="0"/>
            <wp:docPr id="2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75914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bookmarkEnd w:id="0"/>
    </w:p>
    <w:p w:rsidR="00114871" w:rsidRDefault="00114871">
      <w:pPr>
        <w:contextualSpacing w:val="0"/>
        <w:jc w:val="center"/>
        <w:rPr>
          <w:rFonts w:ascii="Love Ya Like A Sister" w:eastAsia="Love Ya Like A Sister" w:hAnsi="Love Ya Like A Sister" w:cs="Love Ya Like A Sister"/>
          <w:sz w:val="28"/>
          <w:szCs w:val="28"/>
        </w:rPr>
      </w:pPr>
    </w:p>
    <w:p w:rsidR="00114871" w:rsidRDefault="00114871">
      <w:pPr>
        <w:contextualSpacing w:val="0"/>
        <w:jc w:val="center"/>
        <w:rPr>
          <w:rFonts w:ascii="Love Ya Like A Sister" w:eastAsia="Love Ya Like A Sister" w:hAnsi="Love Ya Like A Sister" w:cs="Love Ya Like A Sister"/>
          <w:sz w:val="28"/>
          <w:szCs w:val="28"/>
        </w:rPr>
      </w:pPr>
    </w:p>
    <w:p w:rsidR="00114871" w:rsidRDefault="00114871">
      <w:pPr>
        <w:contextualSpacing w:val="0"/>
        <w:jc w:val="center"/>
        <w:rPr>
          <w:rFonts w:ascii="Love Ya Like A Sister" w:eastAsia="Love Ya Like A Sister" w:hAnsi="Love Ya Like A Sister" w:cs="Love Ya Like A Sister"/>
          <w:sz w:val="28"/>
          <w:szCs w:val="28"/>
        </w:rPr>
      </w:pPr>
    </w:p>
    <w:p w:rsidR="00114871" w:rsidRDefault="00114871">
      <w:pPr>
        <w:contextualSpacing w:val="0"/>
        <w:jc w:val="center"/>
        <w:rPr>
          <w:rFonts w:ascii="Love Ya Like A Sister" w:eastAsia="Love Ya Like A Sister" w:hAnsi="Love Ya Like A Sister" w:cs="Love Ya Like A Sister"/>
          <w:sz w:val="28"/>
          <w:szCs w:val="28"/>
        </w:rPr>
      </w:pPr>
    </w:p>
    <w:p w:rsidR="00114871" w:rsidRDefault="00B167C1">
      <w:pPr>
        <w:contextualSpacing w:val="0"/>
        <w:jc w:val="center"/>
        <w:rPr>
          <w:rFonts w:ascii="Love Ya Like A Sister" w:eastAsia="Love Ya Like A Sister" w:hAnsi="Love Ya Like A Sister" w:cs="Love Ya Like A Sister"/>
          <w:sz w:val="28"/>
          <w:szCs w:val="28"/>
        </w:rPr>
      </w:pPr>
      <w:r>
        <w:rPr>
          <w:rFonts w:ascii="Love Ya Like A Sister" w:eastAsia="Love Ya Like A Sister" w:hAnsi="Love Ya Like A Sister" w:cs="Love Ya Like A Sister"/>
          <w:noProof/>
          <w:sz w:val="28"/>
          <w:szCs w:val="28"/>
        </w:rPr>
        <w:lastRenderedPageBreak/>
        <w:drawing>
          <wp:inline distT="114300" distB="114300" distL="114300" distR="114300">
            <wp:extent cx="5734050" cy="7556500"/>
            <wp:effectExtent l="0" t="0" r="0" b="0"/>
            <wp:docPr id="3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4050" cy="7556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114871">
      <w:headerReference w:type="default" r:id="rId8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B167C1">
      <w:pPr>
        <w:spacing w:line="240" w:lineRule="auto"/>
      </w:pPr>
      <w:r>
        <w:separator/>
      </w:r>
    </w:p>
  </w:endnote>
  <w:endnote w:type="continuationSeparator" w:id="0">
    <w:p w:rsidR="00000000" w:rsidRDefault="00B167C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Love Ya Like A Sister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B167C1">
      <w:pPr>
        <w:spacing w:line="240" w:lineRule="auto"/>
      </w:pPr>
      <w:r>
        <w:separator/>
      </w:r>
    </w:p>
  </w:footnote>
  <w:footnote w:type="continuationSeparator" w:id="0">
    <w:p w:rsidR="00000000" w:rsidRDefault="00B167C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871" w:rsidRDefault="00B167C1">
    <w:pPr>
      <w:contextualSpacing w:val="0"/>
      <w:jc w:val="center"/>
    </w:pPr>
    <w:r>
      <w:rPr>
        <w:rFonts w:ascii="Love Ya Like A Sister" w:eastAsia="Love Ya Like A Sister" w:hAnsi="Love Ya Like A Sister" w:cs="Love Ya Like A Sister"/>
        <w:sz w:val="28"/>
        <w:szCs w:val="28"/>
      </w:rPr>
      <w:t>Spelling Strategies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871"/>
    <w:rsid w:val="00114871"/>
    <w:rsid w:val="00B16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2249769-8317-48D6-9645-7893E4559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  <w:contextualSpacing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Header">
    <w:name w:val="header"/>
    <w:basedOn w:val="Normal"/>
    <w:link w:val="HeaderChar"/>
    <w:uiPriority w:val="99"/>
    <w:unhideWhenUsed/>
    <w:rsid w:val="00B167C1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67C1"/>
  </w:style>
  <w:style w:type="paragraph" w:styleId="Footer">
    <w:name w:val="footer"/>
    <w:basedOn w:val="Normal"/>
    <w:link w:val="FooterChar"/>
    <w:uiPriority w:val="99"/>
    <w:unhideWhenUsed/>
    <w:rsid w:val="00B167C1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67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C5472084</Template>
  <TotalTime>1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Palmer</dc:creator>
  <cp:lastModifiedBy>Lauren.Palmer</cp:lastModifiedBy>
  <cp:revision>2</cp:revision>
  <dcterms:created xsi:type="dcterms:W3CDTF">2020-03-25T16:58:00Z</dcterms:created>
  <dcterms:modified xsi:type="dcterms:W3CDTF">2020-03-25T16:58:00Z</dcterms:modified>
</cp:coreProperties>
</file>