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CA9" w:rsidRDefault="003A01AC">
      <w:r>
        <w:rPr>
          <w:noProof/>
          <w:lang w:eastAsia="en-GB"/>
        </w:rPr>
        <w:drawing>
          <wp:inline distT="0" distB="0" distL="0" distR="0" wp14:anchorId="1778BD0B" wp14:editId="268A1A7E">
            <wp:extent cx="5943600" cy="774998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6577" cy="7753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D0F" w:rsidRDefault="00396D0F"/>
    <w:p w:rsidR="00396D0F" w:rsidRDefault="00396D0F"/>
    <w:p w:rsidR="00396D0F" w:rsidRDefault="00396D0F"/>
    <w:p w:rsidR="00396D0F" w:rsidRDefault="00396D0F"/>
    <w:p w:rsidR="00396D0F" w:rsidRDefault="00396D0F">
      <w:r>
        <w:rPr>
          <w:noProof/>
          <w:lang w:eastAsia="en-GB"/>
        </w:rPr>
        <w:drawing>
          <wp:inline distT="0" distB="0" distL="0" distR="0" wp14:anchorId="26339D51" wp14:editId="2CB8D632">
            <wp:extent cx="5857875" cy="7519277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60426" cy="752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6D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1AC"/>
    <w:rsid w:val="00396D0F"/>
    <w:rsid w:val="003A01AC"/>
    <w:rsid w:val="00BB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2AD13"/>
  <w15:chartTrackingRefBased/>
  <w15:docId w15:val="{A2900C11-55E6-46EA-8AFB-DDCD55C86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7D06D068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Alison.Clay</dc:creator>
  <cp:keywords/>
  <dc:description/>
  <cp:lastModifiedBy>Alison.Clay</cp:lastModifiedBy>
  <cp:revision>2</cp:revision>
  <dcterms:created xsi:type="dcterms:W3CDTF">2020-03-29T14:44:00Z</dcterms:created>
  <dcterms:modified xsi:type="dcterms:W3CDTF">2020-03-29T14:44:00Z</dcterms:modified>
</cp:coreProperties>
</file>