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A9" w:rsidRDefault="000706FF">
      <w:r>
        <w:rPr>
          <w:noProof/>
          <w:lang w:eastAsia="en-GB"/>
        </w:rPr>
        <w:drawing>
          <wp:inline distT="0" distB="0" distL="0" distR="0" wp14:anchorId="351CCE76" wp14:editId="6349D106">
            <wp:extent cx="5705475" cy="769608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8102" cy="7699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6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FF"/>
    <w:rsid w:val="000706FF"/>
    <w:rsid w:val="00BB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89812D-B82B-4F74-AFA2-292B0133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7D06D068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Alison.Clay</dc:creator>
  <cp:keywords/>
  <dc:description/>
  <cp:lastModifiedBy>Alison.Clay</cp:lastModifiedBy>
  <cp:revision>1</cp:revision>
  <dcterms:created xsi:type="dcterms:W3CDTF">2020-03-29T14:45:00Z</dcterms:created>
  <dcterms:modified xsi:type="dcterms:W3CDTF">2020-03-29T14:45:00Z</dcterms:modified>
</cp:coreProperties>
</file>